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2FAA6" w14:textId="77777777" w:rsidR="00A20DE7" w:rsidRDefault="00000000">
      <w:pPr>
        <w:pStyle w:val="Parasts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Grafiskais pielikums </w:t>
      </w:r>
    </w:p>
    <w:p w14:paraId="30269284" w14:textId="102D2C92" w:rsidR="00A20DE7" w:rsidRDefault="00000000">
      <w:pPr>
        <w:pStyle w:val="Parasts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Atsavināmais zemesgabals </w:t>
      </w:r>
    </w:p>
    <w:p w14:paraId="52CF8E1F" w14:textId="77777777" w:rsidR="00A20DE7" w:rsidRDefault="00000000">
      <w:pPr>
        <w:pStyle w:val="Parasts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Carnikavas kapu paplašināšanai Carnikavas pagastā, Ādažu novadā </w:t>
      </w:r>
    </w:p>
    <w:p w14:paraId="7F8C0FA1" w14:textId="77777777" w:rsidR="00A20DE7" w:rsidRDefault="00A20DE7">
      <w:pPr>
        <w:pStyle w:val="Parasts"/>
      </w:pPr>
    </w:p>
    <w:p w14:paraId="3B40818F" w14:textId="77777777" w:rsidR="00A20DE7" w:rsidRDefault="00A20DE7">
      <w:pPr>
        <w:pStyle w:val="Parasts"/>
      </w:pPr>
    </w:p>
    <w:p w14:paraId="34B71E58" w14:textId="77777777" w:rsidR="00A20DE7" w:rsidRDefault="00000000">
      <w:pPr>
        <w:pStyle w:val="Parasts"/>
      </w:pPr>
      <w:r>
        <w:rPr>
          <w:noProof/>
        </w:rPr>
        <w:drawing>
          <wp:inline distT="0" distB="0" distL="0" distR="0" wp14:anchorId="7013F62D" wp14:editId="48D7FEE1">
            <wp:extent cx="5731514" cy="3547743"/>
            <wp:effectExtent l="0" t="0" r="2536" b="0"/>
            <wp:docPr id="278891293" name="Attēl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4" cy="35477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A20DE7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6BD9C" w14:textId="77777777" w:rsidR="003004E3" w:rsidRDefault="003004E3">
      <w:pPr>
        <w:spacing w:after="0" w:line="240" w:lineRule="auto"/>
      </w:pPr>
      <w:r>
        <w:separator/>
      </w:r>
    </w:p>
  </w:endnote>
  <w:endnote w:type="continuationSeparator" w:id="0">
    <w:p w14:paraId="6096A1B9" w14:textId="77777777" w:rsidR="003004E3" w:rsidRDefault="00300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1F8FA" w14:textId="77777777" w:rsidR="003004E3" w:rsidRDefault="003004E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CF77EE" w14:textId="77777777" w:rsidR="003004E3" w:rsidRDefault="00300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20DE7"/>
    <w:rsid w:val="003004E3"/>
    <w:rsid w:val="003E4E65"/>
    <w:rsid w:val="00A20DE7"/>
    <w:rsid w:val="00A4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D97A4E"/>
  <w15:docId w15:val="{12D74C9E-9248-4B7A-BE19-1FC71E8E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lv-LV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">
    <w:name w:val="Parasts"/>
    <w:pPr>
      <w:suppressAutoHyphens/>
    </w:pPr>
  </w:style>
  <w:style w:type="character" w:customStyle="1" w:styleId="Noklusjumarindkopasfonts">
    <w:name w:val="Noklusējuma rindkopas fon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43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Ronimoiss</dc:creator>
  <dc:description/>
  <cp:lastModifiedBy>Jevgēnija Sviridenkova</cp:lastModifiedBy>
  <cp:revision>3</cp:revision>
  <dcterms:created xsi:type="dcterms:W3CDTF">2024-06-19T14:09:00Z</dcterms:created>
  <dcterms:modified xsi:type="dcterms:W3CDTF">2024-06-19T14:10:00Z</dcterms:modified>
</cp:coreProperties>
</file>